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23F" w:rsidRDefault="00B1423F" w:rsidP="00B1423F">
      <w:pPr>
        <w:spacing w:after="0" w:line="240" w:lineRule="auto"/>
        <w:rPr>
          <w:rFonts w:cs="Arial"/>
          <w:color w:val="000000"/>
          <w:lang w:val="de-DE"/>
        </w:rPr>
      </w:pPr>
    </w:p>
    <w:p w:rsidR="00B347E4" w:rsidRDefault="00B347E4" w:rsidP="00B347E4">
      <w:pPr>
        <w:pStyle w:val="Title"/>
        <w:ind w:left="708"/>
        <w:jc w:val="left"/>
        <w:rPr>
          <w:rFonts w:ascii="Calibri" w:hAnsi="Calibri"/>
          <w:b w:val="0"/>
          <w:sz w:val="20"/>
          <w:szCs w:val="20"/>
        </w:rPr>
      </w:pPr>
    </w:p>
    <w:p w:rsidR="00B347E4" w:rsidRDefault="00D668F8" w:rsidP="00B347E4">
      <w:pPr>
        <w:pStyle w:val="Title"/>
        <w:ind w:left="708"/>
        <w:jc w:val="left"/>
        <w:rPr>
          <w:rFonts w:ascii="Calibri" w:hAnsi="Calibri"/>
          <w:b w:val="0"/>
          <w:sz w:val="24"/>
          <w:szCs w:val="20"/>
        </w:rPr>
      </w:pPr>
      <w:r>
        <w:rPr>
          <w:rFonts w:ascii="Calibri" w:hAnsi="Calibri"/>
          <w:b w:val="0"/>
          <w:sz w:val="24"/>
          <w:szCs w:val="20"/>
        </w:rPr>
        <w:t>Datum:</w:t>
      </w:r>
      <w:r w:rsidR="00EE2402">
        <w:rPr>
          <w:rFonts w:ascii="Calibri" w:hAnsi="Calibri"/>
          <w:b w:val="0"/>
          <w:sz w:val="24"/>
          <w:szCs w:val="20"/>
        </w:rPr>
        <w:t xml:space="preserve"> </w:t>
      </w:r>
    </w:p>
    <w:p w:rsidR="00D668F8" w:rsidRPr="000D3FA0" w:rsidRDefault="00D668F8" w:rsidP="00B347E4">
      <w:pPr>
        <w:pStyle w:val="Title"/>
        <w:ind w:left="708"/>
        <w:jc w:val="left"/>
        <w:rPr>
          <w:rFonts w:ascii="Calibri" w:hAnsi="Calibri"/>
          <w:b w:val="0"/>
          <w:sz w:val="24"/>
          <w:szCs w:val="20"/>
        </w:rPr>
      </w:pPr>
      <w:r>
        <w:rPr>
          <w:rFonts w:ascii="Calibri" w:hAnsi="Calibri"/>
          <w:b w:val="0"/>
          <w:sz w:val="24"/>
          <w:szCs w:val="20"/>
        </w:rPr>
        <w:t>Zagreb</w:t>
      </w:r>
    </w:p>
    <w:p w:rsidR="00B347E4" w:rsidRPr="000E621D" w:rsidRDefault="00B347E4" w:rsidP="00B347E4">
      <w:pPr>
        <w:pStyle w:val="Title"/>
        <w:ind w:left="708"/>
        <w:jc w:val="left"/>
        <w:rPr>
          <w:rFonts w:ascii="Calibri" w:hAnsi="Calibri"/>
          <w:b w:val="0"/>
          <w:sz w:val="20"/>
          <w:szCs w:val="20"/>
        </w:rPr>
      </w:pPr>
    </w:p>
    <w:p w:rsidR="00B347E4" w:rsidRDefault="00B347E4" w:rsidP="00B347E4">
      <w:pPr>
        <w:pStyle w:val="Title"/>
        <w:ind w:left="708"/>
      </w:pPr>
    </w:p>
    <w:p w:rsidR="00B347E4" w:rsidRPr="000E621D" w:rsidRDefault="000D3FA0" w:rsidP="004711CF">
      <w:pPr>
        <w:pStyle w:val="Title"/>
        <w:ind w:left="708"/>
        <w:rPr>
          <w:rFonts w:ascii="Calibri" w:hAnsi="Calibri"/>
        </w:rPr>
      </w:pPr>
      <w:r>
        <w:rPr>
          <w:rFonts w:ascii="Calibri" w:hAnsi="Calibri"/>
        </w:rPr>
        <w:t xml:space="preserve">FORMULAR ZA IZDAVANJE </w:t>
      </w:r>
      <w:r w:rsidR="00DD6DCD">
        <w:rPr>
          <w:rFonts w:ascii="Calibri" w:hAnsi="Calibri"/>
        </w:rPr>
        <w:t xml:space="preserve">NOVE </w:t>
      </w:r>
      <w:r w:rsidR="004711CF">
        <w:rPr>
          <w:rFonts w:ascii="Calibri" w:hAnsi="Calibri"/>
        </w:rPr>
        <w:t>STUDENTSKE ISKAZNICE</w:t>
      </w:r>
    </w:p>
    <w:p w:rsidR="00B347E4" w:rsidRPr="000E621D" w:rsidRDefault="00B347E4" w:rsidP="00B347E4">
      <w:pPr>
        <w:pStyle w:val="Title"/>
        <w:ind w:left="708"/>
        <w:rPr>
          <w:rFonts w:ascii="Calibri" w:hAnsi="Calibri"/>
          <w:b w:val="0"/>
          <w:bCs w:val="0"/>
          <w:sz w:val="24"/>
        </w:rPr>
      </w:pPr>
      <w:r w:rsidRPr="000E621D">
        <w:rPr>
          <w:rFonts w:ascii="Calibri" w:hAnsi="Calibri"/>
          <w:b w:val="0"/>
          <w:bCs w:val="0"/>
          <w:sz w:val="24"/>
        </w:rPr>
        <w:t xml:space="preserve"> (ispunjava podnositelj zahtjeva)</w:t>
      </w:r>
    </w:p>
    <w:p w:rsidR="00B347E4" w:rsidRPr="000E621D" w:rsidRDefault="00B347E4" w:rsidP="00B347E4">
      <w:pPr>
        <w:pStyle w:val="Title"/>
        <w:ind w:left="708"/>
        <w:rPr>
          <w:rFonts w:ascii="Calibri" w:hAnsi="Calibri"/>
          <w:b w:val="0"/>
          <w:bCs w:val="0"/>
          <w:sz w:val="24"/>
        </w:rPr>
      </w:pPr>
    </w:p>
    <w:p w:rsidR="00B347E4" w:rsidRPr="000E621D" w:rsidRDefault="00B347E4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  <w:bookmarkStart w:id="0" w:name="_GoBack"/>
      <w:bookmarkEnd w:id="0"/>
    </w:p>
    <w:p w:rsidR="00B347E4" w:rsidRDefault="00B347E4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  <w:r w:rsidRPr="000E621D">
        <w:rPr>
          <w:rFonts w:ascii="Calibri" w:hAnsi="Calibri"/>
          <w:b w:val="0"/>
          <w:bCs w:val="0"/>
        </w:rPr>
        <w:t>Molim da mi se izda</w:t>
      </w:r>
      <w:r w:rsidR="00DD6DCD">
        <w:rPr>
          <w:rFonts w:ascii="Calibri" w:hAnsi="Calibri"/>
          <w:b w:val="0"/>
          <w:bCs w:val="0"/>
        </w:rPr>
        <w:t xml:space="preserve"> nova </w:t>
      </w:r>
      <w:r w:rsidR="004711CF">
        <w:rPr>
          <w:rFonts w:ascii="Calibri" w:hAnsi="Calibri"/>
          <w:b w:val="0"/>
          <w:bCs w:val="0"/>
        </w:rPr>
        <w:t>studentska iskaznica</w:t>
      </w:r>
      <w:r w:rsidR="00DD6DCD">
        <w:rPr>
          <w:rFonts w:ascii="Calibri" w:hAnsi="Calibri"/>
          <w:b w:val="0"/>
          <w:bCs w:val="0"/>
        </w:rPr>
        <w:t>.</w:t>
      </w:r>
    </w:p>
    <w:p w:rsidR="000D3FA0" w:rsidRDefault="000D3FA0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9"/>
        <w:gridCol w:w="5761"/>
      </w:tblGrid>
      <w:tr w:rsidR="000D3FA0" w:rsidTr="00FD20B5">
        <w:tc>
          <w:tcPr>
            <w:tcW w:w="3936" w:type="dxa"/>
            <w:vAlign w:val="center"/>
          </w:tcPr>
          <w:p w:rsidR="000D3FA0" w:rsidRDefault="00D668F8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  <w:bCs w:val="0"/>
              </w:rPr>
              <w:t>Ime:</w:t>
            </w:r>
          </w:p>
        </w:tc>
        <w:tc>
          <w:tcPr>
            <w:tcW w:w="5890" w:type="dxa"/>
            <w:tcBorders>
              <w:bottom w:val="single" w:sz="4" w:space="0" w:color="auto"/>
            </w:tcBorders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0D3FA0" w:rsidTr="00FD20B5">
        <w:tc>
          <w:tcPr>
            <w:tcW w:w="3936" w:type="dxa"/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r w:rsidRPr="000E621D">
              <w:rPr>
                <w:rFonts w:ascii="Calibri" w:hAnsi="Calibri"/>
                <w:b w:val="0"/>
                <w:bCs w:val="0"/>
              </w:rPr>
              <w:t>Prezime: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0D3FA0" w:rsidTr="00FD20B5">
        <w:tc>
          <w:tcPr>
            <w:tcW w:w="3936" w:type="dxa"/>
            <w:vAlign w:val="center"/>
          </w:tcPr>
          <w:p w:rsidR="000D3FA0" w:rsidRPr="000E621D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r w:rsidRPr="000E621D">
              <w:rPr>
                <w:rFonts w:ascii="Calibri" w:hAnsi="Calibri"/>
                <w:b w:val="0"/>
                <w:bCs w:val="0"/>
              </w:rPr>
              <w:t>JMBAG: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FA0" w:rsidRDefault="000D3FA0" w:rsidP="00FD20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DD6DCD" w:rsidTr="00FD20B5">
        <w:tc>
          <w:tcPr>
            <w:tcW w:w="3936" w:type="dxa"/>
            <w:vAlign w:val="center"/>
          </w:tcPr>
          <w:p w:rsidR="004711CF" w:rsidRPr="000E621D" w:rsidRDefault="004711CF" w:rsidP="004711CF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  <w:bCs w:val="0"/>
              </w:rPr>
              <w:t xml:space="preserve">Zahtjev podnosim jer je iskaznica: </w:t>
            </w:r>
          </w:p>
        </w:tc>
        <w:tc>
          <w:tcPr>
            <w:tcW w:w="5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6DCD" w:rsidRDefault="004711CF" w:rsidP="004711CF">
            <w:pPr>
              <w:pStyle w:val="Title"/>
              <w:numPr>
                <w:ilvl w:val="0"/>
                <w:numId w:val="10"/>
              </w:numPr>
              <w:jc w:val="left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  <w:bCs w:val="0"/>
              </w:rPr>
              <w:t>izgubljena</w:t>
            </w:r>
          </w:p>
          <w:p w:rsidR="004711CF" w:rsidRDefault="004711CF" w:rsidP="004711CF">
            <w:pPr>
              <w:pStyle w:val="Title"/>
              <w:numPr>
                <w:ilvl w:val="0"/>
                <w:numId w:val="10"/>
              </w:numPr>
              <w:jc w:val="left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  <w:bCs w:val="0"/>
              </w:rPr>
              <w:t>oštećena</w:t>
            </w:r>
          </w:p>
        </w:tc>
      </w:tr>
    </w:tbl>
    <w:p w:rsidR="000D3FA0" w:rsidRPr="000E621D" w:rsidRDefault="000D3FA0" w:rsidP="00B347E4">
      <w:pPr>
        <w:pStyle w:val="Title"/>
        <w:ind w:left="708"/>
        <w:jc w:val="left"/>
        <w:rPr>
          <w:rFonts w:ascii="Calibri" w:hAnsi="Calibri"/>
          <w:b w:val="0"/>
          <w:bCs w:val="0"/>
        </w:rPr>
      </w:pPr>
    </w:p>
    <w:p w:rsidR="00B347E4" w:rsidRPr="000E621D" w:rsidRDefault="00B347E4" w:rsidP="00B347E4">
      <w:pPr>
        <w:pStyle w:val="Title"/>
        <w:ind w:left="708"/>
        <w:jc w:val="left"/>
        <w:rPr>
          <w:rFonts w:ascii="Calibri" w:hAnsi="Calibri"/>
          <w:b w:val="0"/>
          <w:bCs w:val="0"/>
          <w:sz w:val="24"/>
        </w:rPr>
      </w:pPr>
    </w:p>
    <w:p w:rsidR="00B347E4" w:rsidRPr="000E621D" w:rsidRDefault="00B347E4" w:rsidP="00B347E4">
      <w:pPr>
        <w:jc w:val="center"/>
        <w:rPr>
          <w:rFonts w:ascii="Calibri" w:hAnsi="Calibri"/>
          <w:b/>
          <w:bCs/>
          <w:sz w:val="28"/>
        </w:rPr>
      </w:pPr>
    </w:p>
    <w:p w:rsidR="00B347E4" w:rsidRPr="000E621D" w:rsidRDefault="00B347E4" w:rsidP="00B347E4">
      <w:pPr>
        <w:jc w:val="center"/>
        <w:rPr>
          <w:rFonts w:ascii="Calibri" w:hAnsi="Calibri"/>
          <w:b/>
          <w:bCs/>
          <w:sz w:val="28"/>
        </w:rPr>
      </w:pP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2939"/>
        <w:gridCol w:w="3567"/>
      </w:tblGrid>
      <w:tr w:rsidR="00DD6DCD" w:rsidTr="00DD6DCD">
        <w:tc>
          <w:tcPr>
            <w:tcW w:w="3164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026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636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DD6DCD" w:rsidTr="00DD6DCD">
        <w:tc>
          <w:tcPr>
            <w:tcW w:w="3164" w:type="dxa"/>
            <w:tcBorders>
              <w:bottom w:val="single" w:sz="4" w:space="0" w:color="auto"/>
            </w:tcBorders>
          </w:tcPr>
          <w:p w:rsidR="00DD6DCD" w:rsidRPr="000E621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026" w:type="dxa"/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636" w:type="dxa"/>
            <w:tcBorders>
              <w:bottom w:val="single" w:sz="4" w:space="0" w:color="auto"/>
            </w:tcBorders>
          </w:tcPr>
          <w:p w:rsidR="00DD6DCD" w:rsidRDefault="00DD6DCD" w:rsidP="00DA53B5">
            <w:pPr>
              <w:pStyle w:val="Title"/>
              <w:jc w:val="left"/>
              <w:rPr>
                <w:rFonts w:ascii="Calibri" w:hAnsi="Calibri"/>
                <w:b w:val="0"/>
                <w:bCs w:val="0"/>
              </w:rPr>
            </w:pPr>
          </w:p>
        </w:tc>
      </w:tr>
      <w:tr w:rsidR="00DD6DCD" w:rsidTr="00DD6DCD">
        <w:tc>
          <w:tcPr>
            <w:tcW w:w="3164" w:type="dxa"/>
            <w:tcBorders>
              <w:top w:val="single" w:sz="4" w:space="0" w:color="auto"/>
            </w:tcBorders>
          </w:tcPr>
          <w:p w:rsidR="00DD6DCD" w:rsidRDefault="00DD6DCD" w:rsidP="00DD6DCD">
            <w:pPr>
              <w:pStyle w:val="Title"/>
              <w:rPr>
                <w:rFonts w:ascii="Calibri" w:hAnsi="Calibri"/>
                <w:b w:val="0"/>
                <w:bCs w:val="0"/>
              </w:rPr>
            </w:pPr>
            <w:r w:rsidRPr="00DD6DCD">
              <w:rPr>
                <w:rFonts w:ascii="Calibri" w:hAnsi="Calibri"/>
                <w:b w:val="0"/>
                <w:bCs w:val="0"/>
                <w:sz w:val="24"/>
              </w:rPr>
              <w:t>potpis službenika</w:t>
            </w:r>
          </w:p>
        </w:tc>
        <w:tc>
          <w:tcPr>
            <w:tcW w:w="3026" w:type="dxa"/>
          </w:tcPr>
          <w:p w:rsidR="00DD6DCD" w:rsidRPr="00DD6DCD" w:rsidRDefault="00DD6DCD" w:rsidP="00DD6DCD">
            <w:pPr>
              <w:pStyle w:val="Title"/>
              <w:rPr>
                <w:rFonts w:ascii="Calibri" w:hAnsi="Calibri"/>
                <w:b w:val="0"/>
                <w:bCs w:val="0"/>
              </w:rPr>
            </w:pPr>
          </w:p>
        </w:tc>
        <w:tc>
          <w:tcPr>
            <w:tcW w:w="3636" w:type="dxa"/>
            <w:tcBorders>
              <w:top w:val="single" w:sz="4" w:space="0" w:color="auto"/>
            </w:tcBorders>
          </w:tcPr>
          <w:p w:rsidR="00DD6DCD" w:rsidRDefault="001C0A10" w:rsidP="001C0A10">
            <w:pPr>
              <w:pStyle w:val="Title"/>
              <w:rPr>
                <w:rFonts w:ascii="Calibri" w:hAnsi="Calibri"/>
                <w:b w:val="0"/>
                <w:bCs w:val="0"/>
              </w:rPr>
            </w:pPr>
            <w:r w:rsidRPr="001C0A10">
              <w:rPr>
                <w:rFonts w:ascii="Calibri" w:hAnsi="Calibri"/>
                <w:b w:val="0"/>
                <w:bCs w:val="0"/>
                <w:sz w:val="24"/>
              </w:rPr>
              <w:t>potpis podnositelja</w:t>
            </w:r>
          </w:p>
        </w:tc>
      </w:tr>
    </w:tbl>
    <w:p w:rsidR="00B347E4" w:rsidRPr="000E621D" w:rsidRDefault="00B347E4" w:rsidP="00B347E4">
      <w:pPr>
        <w:jc w:val="center"/>
        <w:rPr>
          <w:rFonts w:ascii="Calibri" w:hAnsi="Calibri"/>
          <w:sz w:val="28"/>
        </w:rPr>
      </w:pPr>
    </w:p>
    <w:p w:rsidR="00B347E4" w:rsidRDefault="00B347E4" w:rsidP="00B347E4">
      <w:pPr>
        <w:tabs>
          <w:tab w:val="left" w:pos="-720"/>
        </w:tabs>
        <w:suppressAutoHyphens/>
        <w:jc w:val="right"/>
        <w:rPr>
          <w:rFonts w:ascii="Times New Roman" w:hAnsi="Times New Roman"/>
          <w:b/>
          <w:spacing w:val="-3"/>
        </w:rPr>
      </w:pPr>
    </w:p>
    <w:p w:rsidR="006F1728" w:rsidRDefault="00EE2402" w:rsidP="00EE2402">
      <w:pPr>
        <w:spacing w:after="0" w:line="240" w:lineRule="auto"/>
        <w:ind w:firstLine="708"/>
      </w:pPr>
      <w:r>
        <w:t>Prilog:</w:t>
      </w:r>
    </w:p>
    <w:p w:rsidR="00EE2402" w:rsidRPr="00B1423F" w:rsidRDefault="00F13C9B" w:rsidP="00EE2402">
      <w:pPr>
        <w:pStyle w:val="ListParagraph"/>
        <w:numPr>
          <w:ilvl w:val="0"/>
          <w:numId w:val="9"/>
        </w:numPr>
      </w:pPr>
      <w:r>
        <w:t>potvrda o uplati troškova od 6.64 eura</w:t>
      </w:r>
      <w:r w:rsidR="00EE2402">
        <w:t xml:space="preserve"> na žiro račun Fakulteta (IBAN: </w:t>
      </w:r>
      <w:r w:rsidR="00EE2402" w:rsidRPr="00EE2402">
        <w:t>HR7423600001101235285</w:t>
      </w:r>
      <w:r w:rsidR="00EE2402">
        <w:t>)</w:t>
      </w:r>
    </w:p>
    <w:sectPr w:rsidR="00EE2402" w:rsidRPr="00B1423F" w:rsidSect="00B142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77" w:right="1021" w:bottom="1418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281" w:rsidRDefault="001A7281" w:rsidP="00833EAC">
      <w:pPr>
        <w:spacing w:after="0" w:line="240" w:lineRule="auto"/>
      </w:pPr>
      <w:r>
        <w:separator/>
      </w:r>
    </w:p>
  </w:endnote>
  <w:endnote w:type="continuationSeparator" w:id="0">
    <w:p w:rsidR="001A7281" w:rsidRDefault="001A7281" w:rsidP="0083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81DF7FE-D7A7-4D04-9956-71EA96FCEED1}"/>
    <w:embedBold r:id="rId2" w:fontKey="{EE3CEC71-AE55-467E-B6BB-28963F76C5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61010F1-B47C-4529-AE78-45CFA1ED6B06}"/>
    <w:embedBold r:id="rId4" w:fontKey="{5832CC2C-ED7C-4B22-8B99-C733F1D229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C28681F-6DC8-4E68-9E63-F68A5C0C0879}"/>
  </w:font>
  <w:font w:name="UnizgDisplay Normal">
    <w:altName w:val="Arial"/>
    <w:charset w:val="EE"/>
    <w:family w:val="auto"/>
    <w:pitch w:val="variable"/>
    <w:sig w:usb0="00000001" w:usb1="5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877" w:rsidRDefault="00F418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E52" w:rsidRDefault="00653B3F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FBAD1E3" wp14:editId="6D12EB85">
              <wp:simplePos x="0" y="0"/>
              <wp:positionH relativeFrom="column">
                <wp:posOffset>932180</wp:posOffset>
              </wp:positionH>
              <wp:positionV relativeFrom="paragraph">
                <wp:posOffset>-276225</wp:posOffset>
              </wp:positionV>
              <wp:extent cx="4251960" cy="706755"/>
              <wp:effectExtent l="0" t="3175" r="0" b="4445"/>
              <wp:wrapNone/>
              <wp:docPr id="2" name="Text Box 3" descr="Text Box: Stomatološki fakultet,  Gundulićeva 5, HR-10000 Zagreb&#10;Tel:+385(0)1 4802111, +385(0)1 4807350,  Faks:+385(0)1 4807367&#10;&#10;OIB: 70221464726, E-mail:dekanat@sfzg.hr, www.sfzg.hr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1960" cy="706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13D" w:rsidRDefault="0024113D" w:rsidP="00F12CE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</w:pPr>
                          <w:r w:rsidRPr="0024113D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Stomatološki fakultet</w:t>
                          </w: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 xml:space="preserve">,  Gundulićeva 5, </w:t>
                          </w:r>
                          <w:r w:rsidRPr="00AF7A5B">
                            <w:rPr>
                              <w:rFonts w:ascii="UnizgDisplay Normal" w:hAnsi="UnizgDisplay Normal"/>
                              <w:position w:val="6"/>
                            </w:rPr>
                            <w:t>HR</w:t>
                          </w: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-10000 Zagreb</w:t>
                          </w:r>
                        </w:p>
                        <w:p w:rsidR="00F12CEA" w:rsidRDefault="00F12CEA" w:rsidP="00F12CE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Tel:+385(0)1 4802111, +385(0)1 4807350, Faks:</w:t>
                          </w:r>
                          <w:r w:rsidRPr="00F12CEA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 xml:space="preserve"> :+385(0)1</w:t>
                          </w:r>
                          <w:r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 xml:space="preserve"> 4807367</w:t>
                          </w:r>
                        </w:p>
                        <w:p w:rsidR="00AF7A5B" w:rsidRPr="00AF7A5B" w:rsidRDefault="00AF7A5B" w:rsidP="00F12CE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2"/>
                              <w:szCs w:val="2"/>
                            </w:rPr>
                          </w:pPr>
                        </w:p>
                        <w:p w:rsidR="0024113D" w:rsidRPr="0024113D" w:rsidRDefault="00F41877" w:rsidP="006E1ED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top"/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UnizgDisplay Normal" w:hAnsi="UnizgDisplay Normal"/>
                              <w:position w:val="6"/>
                            </w:rPr>
                            <w:t>OIB: 7</w:t>
                          </w:r>
                          <w:r w:rsidR="00AF7A5B" w:rsidRPr="00AF7A5B">
                            <w:rPr>
                              <w:rFonts w:ascii="UnizgDisplay Normal" w:hAnsi="UnizgDisplay Normal"/>
                              <w:position w:val="6"/>
                            </w:rPr>
                            <w:t>0</w:t>
                          </w:r>
                          <w:r>
                            <w:rPr>
                              <w:rFonts w:ascii="UnizgDisplay Normal" w:hAnsi="UnizgDisplay Normal"/>
                              <w:position w:val="6"/>
                            </w:rPr>
                            <w:t>2</w:t>
                          </w:r>
                          <w:r w:rsidR="00AF7A5B" w:rsidRPr="00AF7A5B">
                            <w:rPr>
                              <w:rFonts w:ascii="UnizgDisplay Normal" w:hAnsi="UnizgDisplay Normal"/>
                              <w:position w:val="6"/>
                            </w:rPr>
                            <w:t>21464726, E</w:t>
                          </w:r>
                          <w:r w:rsidR="00AF7A5B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-mail:dekanat</w:t>
                          </w:r>
                          <w:r w:rsidR="00572439" w:rsidRPr="00572439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@</w:t>
                          </w:r>
                          <w:r w:rsidR="00572439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s</w:t>
                          </w:r>
                          <w:r w:rsidR="00AF7A5B">
                            <w:rPr>
                              <w:rFonts w:ascii="UnizgDisplay Normal" w:hAnsi="UnizgDisplay Normal"/>
                              <w:sz w:val="16"/>
                              <w:szCs w:val="16"/>
                            </w:rPr>
                            <w:t>fzg.hr, www.sfzg.hr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AD1E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Text Box: Stomatološki fakultet,  Gundulićeva 5, HR-10000 Zagreb&#10;Tel:+385(0)1 4802111, +385(0)1 4807350,  Faks:+385(0)1 4807367&#10;&#10;OIB: 70221464726, E-mail:dekanat@sfzg.hr, www.sfzg.hr&#10;&#10;" style="position:absolute;margin-left:73.4pt;margin-top:-21.75pt;width:334.8pt;height:5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" stroked="f" strokecolor="black [3213]" strokeweight=".5pt">
              <v:textbox>
                <w:txbxContent>
                  <w:p w:rsidR="0024113D" w:rsidRDefault="0024113D" w:rsidP="00F12CE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16"/>
                        <w:szCs w:val="16"/>
                      </w:rPr>
                    </w:pPr>
                    <w:r w:rsidRPr="0024113D">
                      <w:rPr>
                        <w:rFonts w:ascii="UnizgDisplay Normal" w:hAnsi="UnizgDisplay Normal"/>
                        <w:sz w:val="16"/>
                        <w:szCs w:val="16"/>
                      </w:rPr>
                      <w:t>Stomatološki fakultet</w:t>
                    </w: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 xml:space="preserve">,  Gundulićeva 5, </w:t>
                    </w:r>
                    <w:r w:rsidRPr="00AF7A5B">
                      <w:rPr>
                        <w:rFonts w:ascii="UnizgDisplay Normal" w:hAnsi="UnizgDisplay Normal"/>
                        <w:position w:val="6"/>
                      </w:rPr>
                      <w:t>HR</w:t>
                    </w: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>-10000 Zagreb</w:t>
                    </w:r>
                  </w:p>
                  <w:p w:rsidR="00F12CEA" w:rsidRDefault="00F12CEA" w:rsidP="00F12CE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16"/>
                        <w:szCs w:val="16"/>
                      </w:rPr>
                    </w:pP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>Tel:+385(0)1 4802111, +385(0)1 4807350, Faks:</w:t>
                    </w:r>
                    <w:r w:rsidRPr="00F12CEA">
                      <w:rPr>
                        <w:rFonts w:ascii="UnizgDisplay Normal" w:hAnsi="UnizgDisplay Normal"/>
                        <w:sz w:val="16"/>
                        <w:szCs w:val="16"/>
                      </w:rPr>
                      <w:t xml:space="preserve"> :+385(0)1</w:t>
                    </w:r>
                    <w:r>
                      <w:rPr>
                        <w:rFonts w:ascii="UnizgDisplay Normal" w:hAnsi="UnizgDisplay Normal"/>
                        <w:sz w:val="16"/>
                        <w:szCs w:val="16"/>
                      </w:rPr>
                      <w:t xml:space="preserve"> 4807367</w:t>
                    </w:r>
                  </w:p>
                  <w:p w:rsidR="00AF7A5B" w:rsidRPr="00AF7A5B" w:rsidRDefault="00AF7A5B" w:rsidP="00F12CE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2"/>
                        <w:szCs w:val="2"/>
                      </w:rPr>
                    </w:pPr>
                  </w:p>
                  <w:p w:rsidR="0024113D" w:rsidRPr="0024113D" w:rsidRDefault="00F41877" w:rsidP="006E1ED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textAlignment w:val="top"/>
                      <w:rPr>
                        <w:rFonts w:ascii="UnizgDisplay Normal" w:hAnsi="UnizgDisplay Normal"/>
                        <w:sz w:val="16"/>
                        <w:szCs w:val="16"/>
                      </w:rPr>
                    </w:pPr>
                    <w:r>
                      <w:rPr>
                        <w:rFonts w:ascii="UnizgDisplay Normal" w:hAnsi="UnizgDisplay Normal"/>
                        <w:position w:val="6"/>
                      </w:rPr>
                      <w:t>OIB: 7</w:t>
                    </w:r>
                    <w:r w:rsidR="00AF7A5B" w:rsidRPr="00AF7A5B">
                      <w:rPr>
                        <w:rFonts w:ascii="UnizgDisplay Normal" w:hAnsi="UnizgDisplay Normal"/>
                        <w:position w:val="6"/>
                      </w:rPr>
                      <w:t>0</w:t>
                    </w:r>
                    <w:r>
                      <w:rPr>
                        <w:rFonts w:ascii="UnizgDisplay Normal" w:hAnsi="UnizgDisplay Normal"/>
                        <w:position w:val="6"/>
                      </w:rPr>
                      <w:t>2</w:t>
                    </w:r>
                    <w:r w:rsidR="00AF7A5B" w:rsidRPr="00AF7A5B">
                      <w:rPr>
                        <w:rFonts w:ascii="UnizgDisplay Normal" w:hAnsi="UnizgDisplay Normal"/>
                        <w:position w:val="6"/>
                      </w:rPr>
                      <w:t>21464726, E</w:t>
                    </w:r>
                    <w:r w:rsidR="00AF7A5B">
                      <w:rPr>
                        <w:rFonts w:ascii="UnizgDisplay Normal" w:hAnsi="UnizgDisplay Normal"/>
                        <w:sz w:val="16"/>
                        <w:szCs w:val="16"/>
                      </w:rPr>
                      <w:t>-mail:dekanat</w:t>
                    </w:r>
                    <w:r w:rsidR="00572439" w:rsidRPr="00572439">
                      <w:rPr>
                        <w:rFonts w:ascii="Times New Roman" w:hAnsi="Times New Roman" w:cs="Times New Roman"/>
                        <w:sz w:val="14"/>
                        <w:szCs w:val="14"/>
                      </w:rPr>
                      <w:t>@</w:t>
                    </w:r>
                    <w:r w:rsidR="00572439">
                      <w:rPr>
                        <w:rFonts w:ascii="UnizgDisplay Normal" w:hAnsi="UnizgDisplay Normal"/>
                        <w:sz w:val="16"/>
                        <w:szCs w:val="16"/>
                      </w:rPr>
                      <w:t>s</w:t>
                    </w:r>
                    <w:r w:rsidR="00AF7A5B">
                      <w:rPr>
                        <w:rFonts w:ascii="UnizgDisplay Normal" w:hAnsi="UnizgDisplay Normal"/>
                        <w:sz w:val="16"/>
                        <w:szCs w:val="16"/>
                      </w:rPr>
                      <w:t>fzg.hr, www.sfzg.hr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877" w:rsidRDefault="00F41877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281" w:rsidRDefault="001A7281" w:rsidP="00833EAC">
      <w:pPr>
        <w:spacing w:after="0" w:line="240" w:lineRule="auto"/>
      </w:pPr>
      <w:r>
        <w:separator/>
      </w:r>
    </w:p>
  </w:footnote>
  <w:footnote w:type="continuationSeparator" w:id="0">
    <w:p w:rsidR="001A7281" w:rsidRDefault="001A7281" w:rsidP="0083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826" w:rsidRDefault="00791826">
    <w:pPr>
      <w:pStyle w:val="Header"/>
    </w:pPr>
  </w:p>
  <w:p w:rsidR="00791826" w:rsidRDefault="00791826">
    <w:pPr>
      <w:pStyle w:val="Header"/>
    </w:pPr>
  </w:p>
  <w:p w:rsidR="00A029ED" w:rsidRPr="00791826" w:rsidRDefault="00653B3F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9CC422" wp14:editId="451D0513">
              <wp:simplePos x="0" y="0"/>
              <wp:positionH relativeFrom="column">
                <wp:posOffset>925830</wp:posOffset>
              </wp:positionH>
              <wp:positionV relativeFrom="paragraph">
                <wp:posOffset>-26670</wp:posOffset>
              </wp:positionV>
              <wp:extent cx="942975" cy="800100"/>
              <wp:effectExtent l="1905" t="1905" r="0" b="0"/>
              <wp:wrapNone/>
              <wp:docPr id="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826" w:rsidRDefault="00791826" w:rsidP="0079182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CC42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72.9pt;margin-top:-2.1pt;width:74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" stroked="f">
              <v:textbox>
                <w:txbxContent>
                  <w:p w:rsidR="00791826" w:rsidRDefault="00791826" w:rsidP="00791826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5870A3" wp14:editId="2CE5E2AD">
              <wp:simplePos x="0" y="0"/>
              <wp:positionH relativeFrom="column">
                <wp:posOffset>-17145</wp:posOffset>
              </wp:positionH>
              <wp:positionV relativeFrom="paragraph">
                <wp:posOffset>-131445</wp:posOffset>
              </wp:positionV>
              <wp:extent cx="1152525" cy="942975"/>
              <wp:effectExtent l="1905" t="1905" r="0" b="0"/>
              <wp:wrapNone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826" w:rsidRDefault="00791826" w:rsidP="00791826">
                          <w:r w:rsidRPr="0071526B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03B41E28" wp14:editId="2FF583ED">
                                <wp:extent cx="817245" cy="817245"/>
                                <wp:effectExtent l="19050" t="0" r="1905" b="0"/>
                                <wp:docPr id="9" name="Picture 0" descr="stom-crn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m-crni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5890" cy="8158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870A3" id="Text Box 10" o:spid="_x0000_s1027" type="#_x0000_t202" style="position:absolute;margin-left:-1.35pt;margin-top:-10.35pt;width:90.75pt;height:7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" stroked="f">
              <v:textbox>
                <w:txbxContent>
                  <w:p w:rsidR="00791826" w:rsidRDefault="00791826" w:rsidP="00791826">
                    <w:r w:rsidRPr="0071526B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03B41E28" wp14:editId="2FF583ED">
                          <wp:extent cx="817245" cy="817245"/>
                          <wp:effectExtent l="19050" t="0" r="1905" b="0"/>
                          <wp:docPr id="9" name="Picture 0" descr="stom-crn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m-crni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5890" cy="8158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91826" w:rsidRDefault="00B1423F">
    <w:pPr>
      <w:pStyle w:val="Header"/>
    </w:pPr>
    <w:r w:rsidRPr="0071526B">
      <w:rPr>
        <w:noProof/>
        <w:lang w:val="en-US" w:eastAsia="en-US"/>
      </w:rPr>
      <w:drawing>
        <wp:inline distT="0" distB="0" distL="0" distR="0" wp14:anchorId="0A35C8F0" wp14:editId="4C6A5A9B">
          <wp:extent cx="676275" cy="676275"/>
          <wp:effectExtent l="19050" t="0" r="9525" b="0"/>
          <wp:docPr id="8" name="Picture 1" descr="C:\Users\Darije\Desktop\New folder\SVEučilište-GRB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je\Desktop\New folder\SVEučilište-GRB-crn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63" cy="674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1826" w:rsidRDefault="00791826">
    <w:pPr>
      <w:pStyle w:val="Header"/>
    </w:pPr>
  </w:p>
  <w:p w:rsidR="00791826" w:rsidRPr="00791826" w:rsidRDefault="00791826">
    <w:pPr>
      <w:pStyle w:val="Header"/>
    </w:pPr>
  </w:p>
  <w:p w:rsidR="00791826" w:rsidRPr="00791826" w:rsidRDefault="007918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3C03" w:rsidRDefault="00653B3F" w:rsidP="00097CDD">
    <w:pPr>
      <w:pStyle w:val="Header"/>
      <w:tabs>
        <w:tab w:val="clear" w:pos="9072"/>
      </w:tabs>
      <w:ind w:right="-3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22C7B9" wp14:editId="7C54CEC2">
              <wp:simplePos x="0" y="0"/>
              <wp:positionH relativeFrom="column">
                <wp:posOffset>977900</wp:posOffset>
              </wp:positionH>
              <wp:positionV relativeFrom="paragraph">
                <wp:posOffset>53340</wp:posOffset>
              </wp:positionV>
              <wp:extent cx="2194560" cy="628650"/>
              <wp:effectExtent l="4445" t="3810" r="127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423F" w:rsidRDefault="00B1423F" w:rsidP="004A326B">
                          <w:pPr>
                            <w:adjustRightInd w:val="0"/>
                            <w:spacing w:after="0" w:line="240" w:lineRule="auto"/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  <w:t>Republika Hrvatska</w:t>
                          </w:r>
                        </w:p>
                        <w:p w:rsidR="00B23C89" w:rsidRPr="00097CDD" w:rsidRDefault="00B23C89" w:rsidP="004A326B">
                          <w:pPr>
                            <w:adjustRightInd w:val="0"/>
                            <w:spacing w:after="0" w:line="240" w:lineRule="auto"/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</w:pPr>
                          <w:r w:rsidRPr="00097CDD"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  <w:t>Sveučilište u Zagrebu</w:t>
                          </w:r>
                        </w:p>
                        <w:p w:rsidR="004039A7" w:rsidRPr="00097CDD" w:rsidRDefault="00B23C89" w:rsidP="005F26C0">
                          <w:pPr>
                            <w:adjustRightInd w:val="0"/>
                            <w:spacing w:after="0" w:line="240" w:lineRule="auto"/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</w:pPr>
                          <w:r w:rsidRPr="00097CDD">
                            <w:rPr>
                              <w:rFonts w:ascii="UnizgDisplay Normal" w:hAnsi="UnizgDisplay Normal"/>
                              <w:sz w:val="26"/>
                              <w:szCs w:val="26"/>
                            </w:rPr>
                            <w:t>Stomatološki fakultet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2C7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77pt;margin-top:4.2pt;width:172.8pt;height:49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" filled="f" fillcolor="white [3212]" stroked="f" strokeweight="1pt">
              <v:textbox inset="0,0,0,0">
                <w:txbxContent>
                  <w:p w:rsidR="00B1423F" w:rsidRDefault="00B1423F" w:rsidP="004A326B">
                    <w:pPr>
                      <w:adjustRightInd w:val="0"/>
                      <w:spacing w:after="0" w:line="240" w:lineRule="auto"/>
                      <w:rPr>
                        <w:rFonts w:ascii="UnizgDisplay Normal" w:hAnsi="UnizgDisplay Normal"/>
                        <w:sz w:val="26"/>
                        <w:szCs w:val="26"/>
                      </w:rPr>
                    </w:pPr>
                    <w:r>
                      <w:rPr>
                        <w:rFonts w:ascii="UnizgDisplay Normal" w:hAnsi="UnizgDisplay Normal"/>
                        <w:sz w:val="26"/>
                        <w:szCs w:val="26"/>
                      </w:rPr>
                      <w:t>Republika Hrvatska</w:t>
                    </w:r>
                  </w:p>
                  <w:p w:rsidR="00B23C89" w:rsidRPr="00097CDD" w:rsidRDefault="00B23C89" w:rsidP="004A326B">
                    <w:pPr>
                      <w:adjustRightInd w:val="0"/>
                      <w:spacing w:after="0" w:line="240" w:lineRule="auto"/>
                      <w:rPr>
                        <w:rFonts w:ascii="UnizgDisplay Normal" w:hAnsi="UnizgDisplay Normal"/>
                        <w:sz w:val="26"/>
                        <w:szCs w:val="26"/>
                      </w:rPr>
                    </w:pPr>
                    <w:r w:rsidRPr="00097CDD">
                      <w:rPr>
                        <w:rFonts w:ascii="UnizgDisplay Normal" w:hAnsi="UnizgDisplay Normal"/>
                        <w:sz w:val="26"/>
                        <w:szCs w:val="26"/>
                      </w:rPr>
                      <w:t>Sveučilište u Zagrebu</w:t>
                    </w:r>
                  </w:p>
                  <w:p w:rsidR="004039A7" w:rsidRPr="00097CDD" w:rsidRDefault="00B23C89" w:rsidP="005F26C0">
                    <w:pPr>
                      <w:adjustRightInd w:val="0"/>
                      <w:spacing w:after="0" w:line="240" w:lineRule="auto"/>
                      <w:rPr>
                        <w:rFonts w:ascii="UnizgDisplay Normal" w:hAnsi="UnizgDisplay Normal"/>
                        <w:sz w:val="26"/>
                        <w:szCs w:val="26"/>
                      </w:rPr>
                    </w:pPr>
                    <w:r w:rsidRPr="00097CDD">
                      <w:rPr>
                        <w:rFonts w:ascii="UnizgDisplay Normal" w:hAnsi="UnizgDisplay Normal"/>
                        <w:sz w:val="26"/>
                        <w:szCs w:val="26"/>
                      </w:rPr>
                      <w:t>Stomatološki fakultet</w:t>
                    </w:r>
                  </w:p>
                </w:txbxContent>
              </v:textbox>
            </v:shape>
          </w:pict>
        </mc:Fallback>
      </mc:AlternateContent>
    </w:r>
    <w:r w:rsidR="00B23C89">
      <w:rPr>
        <w:noProof/>
        <w:lang w:val="en-US" w:eastAsia="en-US"/>
      </w:rPr>
      <w:drawing>
        <wp:inline distT="0" distB="0" distL="0" distR="0" wp14:anchorId="1A34B4FA" wp14:editId="730FA645">
          <wp:extent cx="817245" cy="817245"/>
          <wp:effectExtent l="19050" t="0" r="1905" b="0"/>
          <wp:docPr id="1" name="Picture 0" descr="stom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m-crn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890" cy="815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44F5">
      <w:t xml:space="preserve">                                                                                                                                                </w:t>
    </w:r>
    <w:r w:rsidR="00097CDD">
      <w:rPr>
        <w:noProof/>
      </w:rPr>
      <w:t xml:space="preserve">          </w:t>
    </w:r>
    <w:r w:rsidR="009B44F5" w:rsidRPr="009B44F5">
      <w:rPr>
        <w:noProof/>
        <w:lang w:val="en-US" w:eastAsia="en-US"/>
      </w:rPr>
      <w:drawing>
        <wp:inline distT="0" distB="0" distL="0" distR="0" wp14:anchorId="70A38DD4" wp14:editId="4D84FAD8">
          <wp:extent cx="829945" cy="829945"/>
          <wp:effectExtent l="19050" t="0" r="8255" b="0"/>
          <wp:docPr id="4" name="Picture 1" descr="C:\Users\Darije\Desktop\New folder\SVEučilište-GRB-cr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je\Desktop\New folder\SVEučilište-GRB-crn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70" cy="829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877" w:rsidRDefault="00F41877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CC674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A7974"/>
    <w:multiLevelType w:val="hybridMultilevel"/>
    <w:tmpl w:val="B7C2389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418C3"/>
    <w:multiLevelType w:val="hybridMultilevel"/>
    <w:tmpl w:val="D8582E80"/>
    <w:lvl w:ilvl="0" w:tplc="FFF4004C">
      <w:start w:val="1"/>
      <w:numFmt w:val="upperRoman"/>
      <w:lvlText w:val="%1."/>
      <w:lvlJc w:val="left"/>
      <w:pPr>
        <w:ind w:left="1095" w:hanging="735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C2C6D"/>
    <w:multiLevelType w:val="hybridMultilevel"/>
    <w:tmpl w:val="1666876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F029A7"/>
    <w:multiLevelType w:val="hybridMultilevel"/>
    <w:tmpl w:val="531238AA"/>
    <w:lvl w:ilvl="0" w:tplc="28440ABC">
      <w:start w:val="4"/>
      <w:numFmt w:val="bullet"/>
      <w:lvlText w:val="-"/>
      <w:lvlJc w:val="left"/>
      <w:pPr>
        <w:ind w:left="163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 w15:restartNumberingAfterBreak="0">
    <w:nsid w:val="35610AFA"/>
    <w:multiLevelType w:val="hybridMultilevel"/>
    <w:tmpl w:val="82A6A526"/>
    <w:lvl w:ilvl="0" w:tplc="041A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6" w15:restartNumberingAfterBreak="0">
    <w:nsid w:val="5D873B45"/>
    <w:multiLevelType w:val="hybridMultilevel"/>
    <w:tmpl w:val="52B8AE82"/>
    <w:lvl w:ilvl="0" w:tplc="3A368080">
      <w:start w:val="1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8D918E7"/>
    <w:multiLevelType w:val="hybridMultilevel"/>
    <w:tmpl w:val="FF529118"/>
    <w:lvl w:ilvl="0" w:tplc="041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746C2DD0"/>
    <w:multiLevelType w:val="hybridMultilevel"/>
    <w:tmpl w:val="5738721C"/>
    <w:lvl w:ilvl="0" w:tplc="CD5CF25C">
      <w:start w:val="3"/>
      <w:numFmt w:val="bullet"/>
      <w:lvlText w:val="-"/>
      <w:lvlJc w:val="left"/>
      <w:pPr>
        <w:ind w:left="1305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9" w15:restartNumberingAfterBreak="0">
    <w:nsid w:val="7CFC2BA4"/>
    <w:multiLevelType w:val="hybridMultilevel"/>
    <w:tmpl w:val="992463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3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attachedTemplate r:id="rId1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04"/>
    <w:rsid w:val="00020209"/>
    <w:rsid w:val="00044BC5"/>
    <w:rsid w:val="00082FAE"/>
    <w:rsid w:val="00097CDD"/>
    <w:rsid w:val="000D0C0B"/>
    <w:rsid w:val="000D3FA0"/>
    <w:rsid w:val="000F6B91"/>
    <w:rsid w:val="00112887"/>
    <w:rsid w:val="00195829"/>
    <w:rsid w:val="001A7281"/>
    <w:rsid w:val="001C0A10"/>
    <w:rsid w:val="001D607B"/>
    <w:rsid w:val="00220766"/>
    <w:rsid w:val="0024113D"/>
    <w:rsid w:val="00245BE3"/>
    <w:rsid w:val="00285821"/>
    <w:rsid w:val="002D6CC1"/>
    <w:rsid w:val="00315457"/>
    <w:rsid w:val="003277B6"/>
    <w:rsid w:val="003641FF"/>
    <w:rsid w:val="003E5A72"/>
    <w:rsid w:val="004039A7"/>
    <w:rsid w:val="004161A2"/>
    <w:rsid w:val="00454C7A"/>
    <w:rsid w:val="004711CF"/>
    <w:rsid w:val="00475074"/>
    <w:rsid w:val="00490271"/>
    <w:rsid w:val="00493CA7"/>
    <w:rsid w:val="004A326B"/>
    <w:rsid w:val="00501A7D"/>
    <w:rsid w:val="00505290"/>
    <w:rsid w:val="005148B1"/>
    <w:rsid w:val="0054610F"/>
    <w:rsid w:val="00572439"/>
    <w:rsid w:val="005A5759"/>
    <w:rsid w:val="005F26C0"/>
    <w:rsid w:val="00645D2B"/>
    <w:rsid w:val="00653B3F"/>
    <w:rsid w:val="006833D6"/>
    <w:rsid w:val="006E1ED3"/>
    <w:rsid w:val="006F1728"/>
    <w:rsid w:val="00705965"/>
    <w:rsid w:val="00710444"/>
    <w:rsid w:val="007263F6"/>
    <w:rsid w:val="00791826"/>
    <w:rsid w:val="007A3601"/>
    <w:rsid w:val="007E284E"/>
    <w:rsid w:val="007F3643"/>
    <w:rsid w:val="008027C2"/>
    <w:rsid w:val="00833EAC"/>
    <w:rsid w:val="0085153E"/>
    <w:rsid w:val="00853C03"/>
    <w:rsid w:val="008A0110"/>
    <w:rsid w:val="008A660E"/>
    <w:rsid w:val="00923221"/>
    <w:rsid w:val="009759FE"/>
    <w:rsid w:val="00977780"/>
    <w:rsid w:val="009822FB"/>
    <w:rsid w:val="009B44F5"/>
    <w:rsid w:val="009B6F80"/>
    <w:rsid w:val="00A029ED"/>
    <w:rsid w:val="00A04AEF"/>
    <w:rsid w:val="00A46C04"/>
    <w:rsid w:val="00A93D67"/>
    <w:rsid w:val="00AB49E9"/>
    <w:rsid w:val="00AC105E"/>
    <w:rsid w:val="00AF3C66"/>
    <w:rsid w:val="00AF7A5B"/>
    <w:rsid w:val="00B06446"/>
    <w:rsid w:val="00B069F8"/>
    <w:rsid w:val="00B1423F"/>
    <w:rsid w:val="00B23C89"/>
    <w:rsid w:val="00B347E4"/>
    <w:rsid w:val="00B72DBD"/>
    <w:rsid w:val="00BA34F4"/>
    <w:rsid w:val="00BB1C3A"/>
    <w:rsid w:val="00BC321F"/>
    <w:rsid w:val="00BE2FAB"/>
    <w:rsid w:val="00BF7FAB"/>
    <w:rsid w:val="00C0095E"/>
    <w:rsid w:val="00C03E52"/>
    <w:rsid w:val="00C10E70"/>
    <w:rsid w:val="00C16196"/>
    <w:rsid w:val="00C453CD"/>
    <w:rsid w:val="00C93CD0"/>
    <w:rsid w:val="00CA5160"/>
    <w:rsid w:val="00CB5143"/>
    <w:rsid w:val="00CC1CFC"/>
    <w:rsid w:val="00CC7FC2"/>
    <w:rsid w:val="00D357D8"/>
    <w:rsid w:val="00D50EF3"/>
    <w:rsid w:val="00D668F8"/>
    <w:rsid w:val="00D935FF"/>
    <w:rsid w:val="00DB3534"/>
    <w:rsid w:val="00DB49DB"/>
    <w:rsid w:val="00DD6DCD"/>
    <w:rsid w:val="00E22D70"/>
    <w:rsid w:val="00E6156B"/>
    <w:rsid w:val="00EC78C8"/>
    <w:rsid w:val="00EE2087"/>
    <w:rsid w:val="00EE2402"/>
    <w:rsid w:val="00F12CEA"/>
    <w:rsid w:val="00F13C9B"/>
    <w:rsid w:val="00F41877"/>
    <w:rsid w:val="00F50A44"/>
    <w:rsid w:val="00F705DE"/>
    <w:rsid w:val="00FC0CE5"/>
    <w:rsid w:val="00FD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BB721A-E6FA-4EF5-99E7-5BF3191F3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3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EAC"/>
  </w:style>
  <w:style w:type="paragraph" w:styleId="Footer">
    <w:name w:val="footer"/>
    <w:basedOn w:val="Normal"/>
    <w:link w:val="FooterChar"/>
    <w:uiPriority w:val="99"/>
    <w:unhideWhenUsed/>
    <w:locked/>
    <w:rsid w:val="00833E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EAC"/>
  </w:style>
  <w:style w:type="paragraph" w:styleId="BalloonText">
    <w:name w:val="Balloon Text"/>
    <w:basedOn w:val="Normal"/>
    <w:link w:val="BalloonTextChar"/>
    <w:uiPriority w:val="99"/>
    <w:semiHidden/>
    <w:unhideWhenUsed/>
    <w:rsid w:val="00B23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8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3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044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2C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32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Bullet">
    <w:name w:val="List Bullet"/>
    <w:basedOn w:val="Normal"/>
    <w:semiHidden/>
    <w:unhideWhenUsed/>
    <w:rsid w:val="00B1423F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Normal"/>
    <w:rsid w:val="00B1423F"/>
    <w:pPr>
      <w:widowControl w:val="0"/>
      <w:autoSpaceDE w:val="0"/>
      <w:autoSpaceDN w:val="0"/>
      <w:adjustRightInd w:val="0"/>
      <w:spacing w:after="0" w:line="286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1">
    <w:name w:val="Font Style11"/>
    <w:rsid w:val="00B1423F"/>
    <w:rPr>
      <w:rFonts w:ascii="Arial" w:hAnsi="Arial" w:cs="Arial" w:hint="default"/>
      <w:sz w:val="20"/>
      <w:szCs w:val="20"/>
    </w:rPr>
  </w:style>
  <w:style w:type="paragraph" w:styleId="Title">
    <w:name w:val="Title"/>
    <w:basedOn w:val="Normal"/>
    <w:link w:val="TitleChar"/>
    <w:qFormat/>
    <w:rsid w:val="00B347E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B347E4"/>
    <w:rPr>
      <w:rFonts w:ascii="Times New Roman" w:eastAsia="Times New Roman" w:hAnsi="Times New Roman" w:cs="Times New Roman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1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%20identite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E1E69-EC22-4C07-8157-7498CD887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Doc1.dotx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Stomatološki Fakultet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Darije</dc:creator>
  <cp:lastModifiedBy>Ivan Kafadar</cp:lastModifiedBy>
  <cp:revision>3</cp:revision>
  <cp:lastPrinted>2016-01-29T12:38:00Z</cp:lastPrinted>
  <dcterms:created xsi:type="dcterms:W3CDTF">2024-10-17T09:41:00Z</dcterms:created>
  <dcterms:modified xsi:type="dcterms:W3CDTF">2024-10-17T09:41:00Z</dcterms:modified>
</cp:coreProperties>
</file>